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FB5C5" w14:textId="5E9B565F" w:rsidR="00F635E4" w:rsidRDefault="000252DB"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109143B" wp14:editId="6835AD8C">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735AAE36" wp14:editId="40307C3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618C44"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3967350B" w14:textId="77777777" w:rsidR="00B1649B" w:rsidRPr="00B1649B" w:rsidRDefault="00B1649B" w:rsidP="00B1649B">
      <w:pPr>
        <w:spacing w:line="247" w:lineRule="auto"/>
        <w:jc w:val="center"/>
        <w:outlineLvl w:val="0"/>
        <w:rPr>
          <w:rFonts w:eastAsia="Times New Roman"/>
          <w:b/>
          <w:bCs/>
          <w:kern w:val="36"/>
          <w:sz w:val="32"/>
          <w:szCs w:val="32"/>
        </w:rPr>
      </w:pPr>
      <w:r w:rsidRPr="00B1649B">
        <w:rPr>
          <w:rFonts w:eastAsia="Times New Roman"/>
          <w:b/>
          <w:bCs/>
          <w:kern w:val="36"/>
          <w:sz w:val="32"/>
          <w:szCs w:val="32"/>
        </w:rPr>
        <w:lastRenderedPageBreak/>
        <w:t>Malachi 1 Teaching Points and Bible Study Questions</w:t>
      </w:r>
    </w:p>
    <w:p w14:paraId="476AB7FE" w14:textId="323BD785"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Recognize God's Unchanging Love</w:t>
      </w:r>
    </w:p>
    <w:p w14:paraId="642172AC"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1:2 begins with a powerful reminder: "I have loved you, says the LORD." This declaration sets the tone for understanding God's unwavering love for His people. Despite our shortcomings, His love remains constant. Embrace this truth daily, and let it fuel your faith and actions.</w:t>
      </w:r>
    </w:p>
    <w:p w14:paraId="723923CC"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recognize and respond to God's unchanging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love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constant love during challenging times? </w:t>
      </w:r>
    </w:p>
    <w:p w14:paraId="151F37DB"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69AE9204"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In Malachi 1:5, we read, "Great is the LORD—beyond the borders of Israel!" This verse reminds us that God's sovereignty extends beyond any geographical or cultural boundaries. Recognizing His supreme authority can bring peace and purpose to our lives, knowing that He is in control of all things.</w:t>
      </w:r>
    </w:p>
    <w:p w14:paraId="69248BE7"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impacts your relationships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sovereignty in challenging situations? </w:t>
      </w:r>
    </w:p>
    <w:p w14:paraId="5A0396FB"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25B2A5"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79AEBE72" w14:textId="77777777" w:rsidR="00B1649B" w:rsidRDefault="00B1649B" w:rsidP="00B1649B">
      <w:pPr>
        <w:spacing w:line="247" w:lineRule="auto"/>
        <w:rPr>
          <w:rFonts w:eastAsia="Times New Roman"/>
          <w:b/>
          <w:bCs/>
          <w:kern w:val="0"/>
          <w:sz w:val="21"/>
          <w:szCs w:val="21"/>
        </w:rPr>
      </w:pPr>
    </w:p>
    <w:p w14:paraId="3A17FEB3" w14:textId="3C433756"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Offer Genuine Worship</w:t>
      </w:r>
    </w:p>
    <w:p w14:paraId="4592F47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1:6 challenges us with the question, "If I am a father, where is My honor?" God desires sincere worship, not mere rituals. Approach Him with a heart full of reverence and gratitude, ensuring that your worship is genuine and heartfelt.</w:t>
      </w:r>
    </w:p>
    <w:p w14:paraId="31B85D9B"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ensure your worship is genuine and not just a routine or obligation?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sincerity over the quantity of offerings in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heartfelt worship in your daily life? </w:t>
      </w:r>
    </w:p>
    <w:p w14:paraId="08EBD2E3"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Half-Hearted Offerings</w:t>
      </w:r>
    </w:p>
    <w:p w14:paraId="5A05FE3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prophet Malachi criticizes the people for offering blemished sacrifices, as seen in Malachi 1:8: "When you offer blind animals for sacrifice, is it not wrong?" This teaches us to give our best to God, whether it's our time, talents, or resources. Half-hearted offerings reflect a lack of respect and love for our Creator.</w:t>
      </w:r>
    </w:p>
    <w:p w14:paraId="32F592B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ensure your offerings to God are wholehearted and sincere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wholehearted offerings over half-hearted ones in your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avoid giving half-hearted offerings in your personal commitments? </w:t>
      </w:r>
    </w:p>
    <w:p w14:paraId="3BF6BF25"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D6F718"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46E1B6CB" w14:textId="77777777" w:rsidR="00B1649B" w:rsidRDefault="00B1649B" w:rsidP="00B1649B">
      <w:pPr>
        <w:spacing w:line="247" w:lineRule="auto"/>
        <w:rPr>
          <w:rFonts w:eastAsia="Times New Roman"/>
          <w:b/>
          <w:bCs/>
          <w:kern w:val="0"/>
          <w:sz w:val="21"/>
          <w:szCs w:val="21"/>
        </w:rPr>
      </w:pPr>
    </w:p>
    <w:p w14:paraId="12095191" w14:textId="53D253B2"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Honor God's Name</w:t>
      </w:r>
    </w:p>
    <w:p w14:paraId="0A8AE32C"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1:11 proclaims, "My name will be great among the nations." Our actions and words should reflect the greatness of God's name. Live in a way that honors Him, and let your life be a testament to His glory and goodness.</w:t>
      </w:r>
    </w:p>
    <w:p w14:paraId="09EA2DC6" w14:textId="77777777" w:rsidR="00B1649B" w:rsidRDefault="00B1649B" w:rsidP="00B1649B">
      <w:pPr>
        <w:spacing w:line="247" w:lineRule="auto"/>
      </w:pPr>
      <w:r w:rsidRPr="00F6333B">
        <w:rPr>
          <w:rFonts w:eastAsia="Times New Roman"/>
          <w:kern w:val="0"/>
          <w:sz w:val="21"/>
          <w:szCs w:val="21"/>
        </w:rPr>
        <w:t>1. How can you honor God's name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God's name is important in your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name is revered in your home?</w:t>
      </w:r>
    </w:p>
    <w:p w14:paraId="7D2DABCB" w14:textId="2E6C4044"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Discipline</w:t>
      </w:r>
    </w:p>
    <w:p w14:paraId="5C24810E"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In Malachi 1:14, God expresses His displeasure with those who cheat Him. "Cursed is the deceiver who has an acceptable male in his flock and vows to give it, but then sacrifices a blemished animal to the Lord." God's discipline is a form of love, guiding us back to righteousness. Accept it with humility and a willingness to change.</w:t>
      </w:r>
    </w:p>
    <w:p w14:paraId="7F77EF17"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embrace God's discipline to improve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God's discipline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respond to God's discipline in your life? </w:t>
      </w:r>
    </w:p>
    <w:p w14:paraId="02E7DD00"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38E95C"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661ACD02" w14:textId="77777777" w:rsidR="00B1649B" w:rsidRDefault="00B1649B" w:rsidP="00B1649B">
      <w:pPr>
        <w:spacing w:line="247" w:lineRule="auto"/>
        <w:rPr>
          <w:rFonts w:eastAsia="Times New Roman"/>
          <w:b/>
          <w:bCs/>
          <w:kern w:val="0"/>
          <w:sz w:val="21"/>
          <w:szCs w:val="21"/>
        </w:rPr>
      </w:pPr>
    </w:p>
    <w:p w14:paraId="371C52F9" w14:textId="645D3082"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Understand the Importance of Integrity</w:t>
      </w:r>
    </w:p>
    <w:p w14:paraId="54A7D99F"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call for integrity is clear in Malachi 1. God desires honesty and faithfulness in our dealings with Him and others. Let your yes be yes and your no be no, as you strive to live a life of integrity that reflects His character.</w:t>
      </w:r>
    </w:p>
    <w:p w14:paraId="46548752"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demonstrate integrity in your daily offerings to God, similar to Malachi's call for pure sacrifices?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integrity in worship, as emphasized in Malachi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your beliefs, reflecting integrity in your faith? </w:t>
      </w:r>
    </w:p>
    <w:p w14:paraId="33D83778"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Reflect on God's Faithfulness</w:t>
      </w:r>
    </w:p>
    <w:p w14:paraId="08D4D8E7"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1:2-3 reminds us of God's faithfulness to Israel, despite their doubts. "Yet I have loved Jacob, but Esau I have hated." This is a call to remember His faithfulness in our own lives. Reflect on His past provisions and let them strengthen your trust in His future promises.</w:t>
      </w:r>
    </w:p>
    <w:p w14:paraId="6891D56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recognize and respond to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faithfulness is important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when feeling discouraged? </w:t>
      </w:r>
    </w:p>
    <w:p w14:paraId="4A2DACA2"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B235B1"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48FAA747" w14:textId="77777777" w:rsidR="00B1649B" w:rsidRDefault="00B1649B" w:rsidP="00B1649B">
      <w:pPr>
        <w:spacing w:line="247" w:lineRule="auto"/>
        <w:rPr>
          <w:rFonts w:eastAsia="Times New Roman"/>
          <w:b/>
          <w:bCs/>
          <w:kern w:val="0"/>
          <w:sz w:val="21"/>
          <w:szCs w:val="21"/>
        </w:rPr>
      </w:pPr>
    </w:p>
    <w:p w14:paraId="3DB3E4AC" w14:textId="49C295D3"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Cultivate a Heart of Gratitude</w:t>
      </w:r>
    </w:p>
    <w:p w14:paraId="39586CAE"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book of Malachi encourages us to be thankful for God's blessings. Recognize His hand in your life and cultivate a heart of gratitude. This attitude not only honors God but also transforms your perspective, bringing joy and contentment.</w:t>
      </w:r>
    </w:p>
    <w:p w14:paraId="104E3305"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express gratitude to God despite feeling overlooked or undervalued, as seen in Malachi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in maintaining a sincere relationship with God, according to Malachi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in your daily worship and offerings to God? </w:t>
      </w:r>
    </w:p>
    <w:p w14:paraId="2307F832"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God's Future Glory</w:t>
      </w:r>
    </w:p>
    <w:p w14:paraId="03C9648B"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Finally, Malachi 1:11 speaks of a future where God's name will be revered worldwide. "In every place incense and pure offerings will be brought to My name." This vision of future glory should inspire us to live with hope and anticipation, actively participating in His mission to spread His name to all nations.</w:t>
      </w:r>
    </w:p>
    <w:p w14:paraId="6022DBD2"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By embracing these lessons from Malachi 1, we can deepen our relationship with God and live lives that reflect His love and truth.</w:t>
      </w:r>
    </w:p>
    <w:p w14:paraId="3457F163" w14:textId="77777777" w:rsidR="00B1649B" w:rsidRPr="001B37DC" w:rsidRDefault="00B1649B" w:rsidP="00B1649B">
      <w:pPr>
        <w:spacing w:line="247" w:lineRule="auto"/>
        <w:rPr>
          <w:rFonts w:eastAsia="Times New Roman"/>
          <w:kern w:val="0"/>
          <w:sz w:val="21"/>
          <w:szCs w:val="21"/>
        </w:rPr>
      </w:pPr>
      <w:r w:rsidRPr="00F6333B">
        <w:rPr>
          <w:rFonts w:eastAsia="Times New Roman"/>
          <w:kern w:val="0"/>
          <w:sz w:val="21"/>
          <w:szCs w:val="21"/>
        </w:rPr>
        <w:t>1. How can you actively participate in anticipating and spreading God's future glory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God now impacts the realization of His future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God's glory in your daily decisions?</w:t>
      </w:r>
      <w:r w:rsidRPr="001B37DC">
        <w:br w:type="page"/>
      </w:r>
    </w:p>
    <w:p w14:paraId="2CD44499" w14:textId="77777777" w:rsidR="00B1649B" w:rsidRPr="00B1649B" w:rsidRDefault="00B1649B" w:rsidP="00B1649B">
      <w:pPr>
        <w:spacing w:line="247" w:lineRule="auto"/>
        <w:jc w:val="center"/>
        <w:outlineLvl w:val="0"/>
        <w:rPr>
          <w:rFonts w:eastAsia="Times New Roman"/>
          <w:b/>
          <w:bCs/>
          <w:kern w:val="36"/>
          <w:sz w:val="32"/>
          <w:szCs w:val="32"/>
        </w:rPr>
      </w:pPr>
      <w:r w:rsidRPr="00B1649B">
        <w:rPr>
          <w:rFonts w:eastAsia="Times New Roman"/>
          <w:b/>
          <w:bCs/>
          <w:kern w:val="36"/>
          <w:sz w:val="32"/>
          <w:szCs w:val="32"/>
        </w:rPr>
        <w:t>Malachi 2 Teaching Points and Bible Study Questions</w:t>
      </w:r>
    </w:p>
    <w:p w14:paraId="66586F0E" w14:textId="52F030A6"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Honor Your Commitments</w:t>
      </w:r>
    </w:p>
    <w:p w14:paraId="69A9653E"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In Malachi 2:10, we are reminded that we all have one Father and one Creator. This unity calls us to honor our commitments, especially in our relationships. Whether it's a marriage vow or a promise to a friend, keeping our word reflects the faithfulness of God. "Do we not all have one Father? Did not one God create us?" (Malachi 2:10). Let your yes be yes, and your no be no, as a testament to your integrity.</w:t>
      </w:r>
    </w:p>
    <w:p w14:paraId="229DF0B7"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ensure you honor commitments in relationships, as emphasized in Malachi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commitments is crucial for maintaining trust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breaking commitments, reflecting Malachi 2's teachings? </w:t>
      </w:r>
    </w:p>
    <w:p w14:paraId="20285341"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Guard Your Heart</w:t>
      </w:r>
    </w:p>
    <w:p w14:paraId="460EB5FC"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2:15 urges us to be vigilant in guarding our spirit.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guard yourselves in your spirit, and do not break faith with the wife of your youth" (Malachi 2:15). Our hearts are the wellspring of life, and protecting them ensures that we remain aligned with God's will. Regular prayer and meditation on Scripture can help keep your heart pure and focused.</w:t>
      </w:r>
    </w:p>
    <w:p w14:paraId="3D68686D"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actively guard your heart against negative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faithfulness in relationships is crucial for guarding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heart remains aligned with God's teachings? </w:t>
      </w:r>
    </w:p>
    <w:p w14:paraId="54B0505F"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38AD70"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0C20F099" w14:textId="77777777" w:rsidR="00B1649B" w:rsidRDefault="00B1649B" w:rsidP="00B1649B">
      <w:pPr>
        <w:spacing w:line="247" w:lineRule="auto"/>
        <w:rPr>
          <w:rFonts w:eastAsia="Times New Roman"/>
          <w:b/>
          <w:bCs/>
          <w:kern w:val="0"/>
          <w:sz w:val="21"/>
          <w:szCs w:val="21"/>
        </w:rPr>
      </w:pPr>
    </w:p>
    <w:p w14:paraId="697AFC4E" w14:textId="066281F9"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Uphold Justice</w:t>
      </w:r>
    </w:p>
    <w:p w14:paraId="2E2E2CF4"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prophet Malachi speaks against those who deal treacherously with one another. "Why then do we deal treacherously with one another, profaning the covenant of our fathers?" (Malachi 2:10). Upholding justice in our daily interactions reflects God's righteousness. Stand firm in truth and fairness, and be a beacon of justice in your community.</w:t>
      </w:r>
    </w:p>
    <w:p w14:paraId="3C7F66B4"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Malachi 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upholding justice is emphasized in Malachi 2,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and integrity in your daily interactions? </w:t>
      </w:r>
    </w:p>
    <w:p w14:paraId="7E93EDF7"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Your Marriage</w:t>
      </w:r>
    </w:p>
    <w:p w14:paraId="0C1D1020"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Marriage is a sacred covenant, and Malachi 2:14 highlights its importance. "The LORD is a witness between you and the wife of your youth" (Malachi 2:14). Cherish and nurture your marriage, seeing it as a reflection of Christ's love for the church. Invest time and effort into your relationship, and let it be a testament to God's enduring love.</w:t>
      </w:r>
    </w:p>
    <w:p w14:paraId="5200449C"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actively honor and cherish your spouse in everyday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faithfulness in marriage is emphasized in Malachi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communication and trust in your marriage? </w:t>
      </w:r>
    </w:p>
    <w:p w14:paraId="7AB100BC"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EFC65B"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446DFBDA" w14:textId="77777777" w:rsidR="00B1649B" w:rsidRDefault="00B1649B" w:rsidP="00B1649B">
      <w:pPr>
        <w:spacing w:line="247" w:lineRule="auto"/>
        <w:rPr>
          <w:rFonts w:eastAsia="Times New Roman"/>
          <w:b/>
          <w:bCs/>
          <w:kern w:val="0"/>
          <w:sz w:val="21"/>
          <w:szCs w:val="21"/>
        </w:rPr>
      </w:pPr>
    </w:p>
    <w:p w14:paraId="6F54FC38" w14:textId="70994EB9"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Be Faithful</w:t>
      </w:r>
    </w:p>
    <w:p w14:paraId="2A5CF199"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Faithfulness is a recurring theme in Malachi 2. "You have been unfaithful to her, though she is your partner, the wife of your marriage covenant" (Malachi 2:14). In all areas of life, whether in relationships, work, or faith, strive to be faithful. Your steadfastness is a powerful witness to the world of God's unwavering faithfulness.</w:t>
      </w:r>
    </w:p>
    <w:p w14:paraId="049F2F99" w14:textId="77777777" w:rsidR="00B1649B" w:rsidRDefault="00B1649B" w:rsidP="00B1649B">
      <w:pPr>
        <w:spacing w:line="247" w:lineRule="auto"/>
      </w:pPr>
      <w:r w:rsidRPr="00F6333B">
        <w:rPr>
          <w:rFonts w:eastAsia="Times New Roman"/>
          <w:kern w:val="0"/>
          <w:sz w:val="21"/>
          <w:szCs w:val="21"/>
        </w:rPr>
        <w:t>1. How can you demonstrate faithfulness in your relationships, as emphasized in Malachi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trust and integrity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faithfulness in your commitments and promises?</w:t>
      </w:r>
    </w:p>
    <w:p w14:paraId="72B57122" w14:textId="47A79F83"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Hypocrisy</w:t>
      </w:r>
    </w:p>
    <w:p w14:paraId="35C21B1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warns against hypocrisy, urging us to live authentically. "You have wearied the LORD with your words" (Malachi 2:17). Let your actions match your words, and live a life that is consistent with your beliefs. Authenticity in your walk with God will inspire others to seek the truth.</w:t>
      </w:r>
    </w:p>
    <w:p w14:paraId="72951C70"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ensure your actions align with your beliefs to avoid hypocrisy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address hypocrisy in your spiritual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correct hypocrisy in your own behavior? </w:t>
      </w:r>
    </w:p>
    <w:p w14:paraId="778FE0E3"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CDF598"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43BFB630" w14:textId="77777777" w:rsidR="00B1649B" w:rsidRDefault="00B1649B" w:rsidP="00B1649B">
      <w:pPr>
        <w:spacing w:line="247" w:lineRule="auto"/>
        <w:rPr>
          <w:rFonts w:eastAsia="Times New Roman"/>
          <w:b/>
          <w:bCs/>
          <w:kern w:val="0"/>
          <w:sz w:val="21"/>
          <w:szCs w:val="21"/>
        </w:rPr>
      </w:pPr>
    </w:p>
    <w:p w14:paraId="5D70D68B" w14:textId="7453891B"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Seek Godly Offspring</w:t>
      </w:r>
    </w:p>
    <w:p w14:paraId="4CE37507"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In Malachi 2:15, the desire for godly offspring is emphasized. "And why one? Because He seeks godly offspring" (Malachi 2:15). Raise your children in the knowledge and love of the Lord, teaching them to walk in His ways. Your investment in their spiritual growth will bear fruit for generations.</w:t>
      </w:r>
    </w:p>
    <w:p w14:paraId="4D0D61E9"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actively nurture a spiritual environment that encourages godly values in your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faith in family life impacts the spiritual growth of children?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model godly behavior for the next generation? </w:t>
      </w:r>
    </w:p>
    <w:p w14:paraId="157215B8"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Correction</w:t>
      </w:r>
    </w:p>
    <w:p w14:paraId="54B7E0CD"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book of Malachi is a call to repentance and correction. "If you do not listen, and if you do not resolve to honor my name," says the LORD Almighty (Malachi 2:2). Embrace correction as an opportunity for growth and transformation. Allow God's Word to refine you, leading you closer to His perfect will.</w:t>
      </w:r>
    </w:p>
    <w:p w14:paraId="2D37F1B7"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embrace correction in your life to strengthen your relationships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correction is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correction from others and from God? </w:t>
      </w:r>
    </w:p>
    <w:p w14:paraId="6E86AA3D"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454953"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3597D70A" w14:textId="77777777" w:rsidR="00B1649B" w:rsidRDefault="00B1649B" w:rsidP="00B1649B">
      <w:pPr>
        <w:spacing w:line="247" w:lineRule="auto"/>
        <w:rPr>
          <w:rFonts w:eastAsia="Times New Roman"/>
          <w:b/>
          <w:bCs/>
          <w:kern w:val="0"/>
          <w:sz w:val="21"/>
          <w:szCs w:val="21"/>
        </w:rPr>
      </w:pPr>
    </w:p>
    <w:p w14:paraId="5640B9C5" w14:textId="0E1ACF85"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Prioritize Worship</w:t>
      </w:r>
    </w:p>
    <w:p w14:paraId="0C238E9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2 challenges us to prioritize genuine worship. "You have profaned it by saying, 'The LORD’s table is defiled'" (Malachi 2:11). Approach worship with reverence and sincerity, making it a central part of your life. Let your worship be a true reflection of your love and devotion to God.</w:t>
      </w:r>
    </w:p>
    <w:p w14:paraId="4B20F58A"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prioritize worship in your daily routine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sincere worship over ritualistic practices in Malachi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your worship is heartfelt and genuine? </w:t>
      </w:r>
    </w:p>
    <w:p w14:paraId="4A78970F"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0F47F1D2"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Finally, Malachi 2:17 reminds us of God's ultimate justice. "Where is the God of justice?" (Malachi 2:17). Trust that God sees all and will bring justice in His perfect timing. Rest in the assurance that He is in control, and His justice will prevail. Let this trust guide you in living a life that honors Him.</w:t>
      </w:r>
    </w:p>
    <w:p w14:paraId="5614B0D2" w14:textId="77777777" w:rsidR="00B1649B" w:rsidRPr="001B37DC" w:rsidRDefault="00B1649B" w:rsidP="00B1649B">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personal injustices or unfair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God's justice rather than seeking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trust in God's justice during challenging times?</w:t>
      </w:r>
      <w:r w:rsidRPr="001B37DC">
        <w:br w:type="page"/>
      </w:r>
    </w:p>
    <w:p w14:paraId="72D05695" w14:textId="77777777" w:rsidR="00B1649B" w:rsidRPr="00B1649B" w:rsidRDefault="00B1649B" w:rsidP="00B1649B">
      <w:pPr>
        <w:spacing w:line="247" w:lineRule="auto"/>
        <w:jc w:val="center"/>
        <w:outlineLvl w:val="0"/>
        <w:rPr>
          <w:rFonts w:eastAsia="Times New Roman"/>
          <w:b/>
          <w:bCs/>
          <w:kern w:val="36"/>
          <w:sz w:val="32"/>
          <w:szCs w:val="32"/>
        </w:rPr>
      </w:pPr>
      <w:r w:rsidRPr="00B1649B">
        <w:rPr>
          <w:rFonts w:eastAsia="Times New Roman"/>
          <w:b/>
          <w:bCs/>
          <w:kern w:val="36"/>
          <w:sz w:val="32"/>
          <w:szCs w:val="32"/>
        </w:rPr>
        <w:t>Malachi 3 Teaching Points and Bible Study Questions</w:t>
      </w:r>
    </w:p>
    <w:p w14:paraId="3D967A5B" w14:textId="1D217D8A"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The Unchanging Nature of God</w:t>
      </w:r>
    </w:p>
    <w:p w14:paraId="50E0C202"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In a world that seems to change at the speed of light, it's comforting to know that God remains constant. Malachi 3:6 reminds us, "For I, the LORD, do not change; therefore you, O sons of Jacob, are not consumed." This assurance of God's unchanging nature is a cornerstone of our faith, providing stability and hope. Just as He was faithful in the past, He will be faithful today and tomorrow.</w:t>
      </w:r>
    </w:p>
    <w:p w14:paraId="597FB578"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recognizing God's unchanging nature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consistency is important for building trust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unchanging character? </w:t>
      </w:r>
    </w:p>
    <w:p w14:paraId="1361A845"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Return to God</w:t>
      </w:r>
    </w:p>
    <w:p w14:paraId="24811338"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3:7 issues a heartfelt invitation: "Return to Me, and I will return to you, says the LORD of Hosts." This is a powerful reminder that no matter how far we may stray, God is always ready to welcome us back with open arms. It's a call to repentance and renewal, encouraging us to realign our lives with His will.</w:t>
      </w:r>
    </w:p>
    <w:p w14:paraId="06CB0F02"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identify areas in your life where you need to return to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returning to God involves both spiritual and practical changes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this week to actively return to God in your daily routine? </w:t>
      </w:r>
    </w:p>
    <w:p w14:paraId="4AA561A6"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26E022"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4E658AC0" w14:textId="77777777" w:rsidR="00B1649B" w:rsidRDefault="00B1649B" w:rsidP="00B1649B">
      <w:pPr>
        <w:spacing w:line="247" w:lineRule="auto"/>
        <w:rPr>
          <w:rFonts w:eastAsia="Times New Roman"/>
          <w:b/>
          <w:bCs/>
          <w:kern w:val="0"/>
          <w:sz w:val="21"/>
          <w:szCs w:val="21"/>
        </w:rPr>
      </w:pPr>
    </w:p>
    <w:p w14:paraId="370B7407" w14:textId="027144B5"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The Blessing of Tithing</w:t>
      </w:r>
    </w:p>
    <w:p w14:paraId="4D6F0224"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concept of tithing is more than just a financial transaction; it's an act of trust and obedience. Malachi 3:10 challenges us: "Bring the full tithe into the storehouse, that there may be food in My house. Test Me in this, says the LORD of Hosts, and see if I will not open the windows of heaven and pour out for you blessing without measure." This verse highlights the blessings that flow from faithful giving, encouraging us to trust God with our resources.</w:t>
      </w:r>
    </w:p>
    <w:p w14:paraId="36B1F180"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tithing influence your financial priorities and trust in God's provision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spiritually by committing to regular tithing?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tithing challenge our understanding of generosity and stewardship in modern life? </w:t>
      </w:r>
    </w:p>
    <w:p w14:paraId="638A8DD8"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Refining Fire</w:t>
      </w:r>
    </w:p>
    <w:p w14:paraId="55708935"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3:2-3 speaks of God as a refiner and purifier: "He will be like a refiner’s fire, like a launderer’s soap. He will sit as a refiner and purifier of silver." This imagery reminds us that God is at work in our lives, refining us to reflect His glory. Though the process may be challenging, it is ultimately for our good and His glory.</w:t>
      </w:r>
    </w:p>
    <w:p w14:paraId="594CAC1D"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identify and embrace the refining process in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experiencing life's refining challenges and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refining fire as a metaphor for spiritual growth and purification? </w:t>
      </w:r>
    </w:p>
    <w:p w14:paraId="2354D110"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78F9A4"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22F5BA8D" w14:textId="77777777" w:rsidR="00B1649B" w:rsidRDefault="00B1649B" w:rsidP="00B1649B">
      <w:pPr>
        <w:spacing w:line="247" w:lineRule="auto"/>
        <w:rPr>
          <w:rFonts w:eastAsia="Times New Roman"/>
          <w:b/>
          <w:bCs/>
          <w:kern w:val="0"/>
          <w:sz w:val="21"/>
          <w:szCs w:val="21"/>
        </w:rPr>
      </w:pPr>
    </w:p>
    <w:p w14:paraId="6D73CA05" w14:textId="250DF17B"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The Promise of Justice</w:t>
      </w:r>
    </w:p>
    <w:p w14:paraId="0E1A1AD4"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In a world often marked by injustice, Malachi 3:5 assures us that God sees and will act: "I will come to put you on trial. I will be quick to testify against sorcerers, adulterers, and perjurers, against those who defraud laborers of their wages, who oppress the widows and the fatherless, and deprive the foreigners among you of justice." This promise of divine justice encourages us to live righteously and trust in God's perfect timing.</w:t>
      </w:r>
    </w:p>
    <w:p w14:paraId="4581AE42" w14:textId="77777777" w:rsidR="00B1649B" w:rsidRDefault="00B1649B" w:rsidP="00B1649B">
      <w:pPr>
        <w:spacing w:line="247" w:lineRule="auto"/>
      </w:pPr>
      <w:r w:rsidRPr="00F6333B">
        <w:rPr>
          <w:rFonts w:eastAsia="Times New Roman"/>
          <w:kern w:val="0"/>
          <w:sz w:val="21"/>
          <w:szCs w:val="21"/>
        </w:rPr>
        <w:t>1. How can you actively seek justice in your community, reflecting God's promise in Malachi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justice is important for personal growth and societal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God's justice as described in Malachi 3?</w:t>
      </w:r>
    </w:p>
    <w:p w14:paraId="53CD1E2A" w14:textId="35EC4E39"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Faithfulness</w:t>
      </w:r>
    </w:p>
    <w:p w14:paraId="7F0B241F"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Faithfulness is a recurring theme in Malachi 3, urging us to remain steadfast in our commitments to God and others. The chapter challenges us to examine our lives and ensure that our actions align with our beliefs, fostering a life of integrity and devotion.</w:t>
      </w:r>
    </w:p>
    <w:p w14:paraId="6975A48F"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demonstrate faithfulness in your daily commitments and relationships, inspired by Malachi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a strong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faithfulness in your financial stewardship, as discussed in Malachi 3? </w:t>
      </w:r>
    </w:p>
    <w:p w14:paraId="74C18AB9"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1F67C"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7E80E695" w14:textId="77777777" w:rsidR="00B1649B" w:rsidRDefault="00B1649B" w:rsidP="00B1649B">
      <w:pPr>
        <w:spacing w:line="247" w:lineRule="auto"/>
        <w:rPr>
          <w:rFonts w:eastAsia="Times New Roman"/>
          <w:b/>
          <w:bCs/>
          <w:kern w:val="0"/>
          <w:sz w:val="21"/>
          <w:szCs w:val="21"/>
        </w:rPr>
      </w:pPr>
    </w:p>
    <w:p w14:paraId="6136DFFC" w14:textId="71199BF4"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The Fear of the Lord</w:t>
      </w:r>
    </w:p>
    <w:p w14:paraId="113B9ED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3:16 highlights the importance of fearing the Lord: "Then those who feared the LORD spoke with one another, and the LORD listened and heard them." This reverence for God is foundational to a life of wisdom and understanding, drawing us closer to Him and guiding our decisions.</w:t>
      </w:r>
    </w:p>
    <w:p w14:paraId="37486A5A"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cultivating the fear of the Lord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essential for genuine worship and reverence?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the fear of the Lord? </w:t>
      </w:r>
    </w:p>
    <w:p w14:paraId="7024E1E6"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Book of Remembrance</w:t>
      </w:r>
    </w:p>
    <w:p w14:paraId="51FB2146"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God's attention to those who honor Him is beautifully captured in Malachi 3:16: "A scroll of remembrance was written in His presence regarding those who feared the LORD and honored His name." This imagery reassures us that our faithfulness does not go unnoticed, and God cherishes those who seek to honor Him.</w:t>
      </w:r>
    </w:p>
    <w:p w14:paraId="2A3869DA"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ensure your actions are recorded in God's Book of Remembrance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those who fear Him and speak with one another?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remembrance criteria? </w:t>
      </w:r>
    </w:p>
    <w:p w14:paraId="4D32DF93"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B96759"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3BD30C84" w14:textId="77777777" w:rsidR="00B1649B" w:rsidRDefault="00B1649B" w:rsidP="00B1649B">
      <w:pPr>
        <w:spacing w:line="247" w:lineRule="auto"/>
        <w:rPr>
          <w:rFonts w:eastAsia="Times New Roman"/>
          <w:b/>
          <w:bCs/>
          <w:kern w:val="0"/>
          <w:sz w:val="21"/>
          <w:szCs w:val="21"/>
        </w:rPr>
      </w:pPr>
    </w:p>
    <w:p w14:paraId="5141877E" w14:textId="19BE7D21"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The Distinction Between the Righteous and the Wicked</w:t>
      </w:r>
    </w:p>
    <w:p w14:paraId="59F7C88F"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3:18 promises a clear distinction: "And you will again see the distinction between the righteous and the wicked, between those who serve God and those who do not." This verse encourages us to pursue righteousness, knowing that our choices have eternal significance and that God will ultimately vindicate His people.</w:t>
      </w:r>
    </w:p>
    <w:p w14:paraId="11D60359"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identify and practice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distinguishing between the righteous and wicked is important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ensure you are counted among the righteous? </w:t>
      </w:r>
    </w:p>
    <w:p w14:paraId="5A4B284D"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Coming Day of the Lord</w:t>
      </w:r>
    </w:p>
    <w:p w14:paraId="1055E9F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chapter concludes with a forward-looking promise of hope and restoration. Malachi 3:17 declares, "They will be Mine, says the LORD of Hosts, on the day when I prepare My treasured possession." This assurance of belonging and future glory inspires us to live with anticipation and joy, knowing that God's ultimate plan is one of redemption and renewal.</w:t>
      </w:r>
    </w:p>
    <w:p w14:paraId="4AFC7F78" w14:textId="77777777" w:rsidR="00B1649B" w:rsidRPr="001B37DC" w:rsidRDefault="00B1649B" w:rsidP="00B1649B">
      <w:pPr>
        <w:spacing w:line="247" w:lineRule="auto"/>
        <w:rPr>
          <w:rFonts w:eastAsia="Times New Roman"/>
          <w:kern w:val="0"/>
          <w:sz w:val="21"/>
          <w:szCs w:val="21"/>
        </w:rPr>
      </w:pPr>
      <w:r w:rsidRPr="00F6333B">
        <w:rPr>
          <w:rFonts w:eastAsia="Times New Roman"/>
          <w:kern w:val="0"/>
          <w:sz w:val="21"/>
          <w:szCs w:val="21"/>
        </w:rPr>
        <w:t>1. How can you prepare your heart for the coming day of the Lord mentioned in Malachi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before the day of the Lord arrives?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the coming day of the Lord influence your daily decisions and actions?</w:t>
      </w:r>
      <w:r w:rsidRPr="001B37DC">
        <w:br w:type="page"/>
      </w:r>
    </w:p>
    <w:p w14:paraId="53B2EBEB" w14:textId="77777777" w:rsidR="00B1649B" w:rsidRPr="00B1649B" w:rsidRDefault="00B1649B" w:rsidP="00B1649B">
      <w:pPr>
        <w:spacing w:line="247" w:lineRule="auto"/>
        <w:jc w:val="center"/>
        <w:outlineLvl w:val="0"/>
        <w:rPr>
          <w:rFonts w:eastAsia="Times New Roman"/>
          <w:b/>
          <w:bCs/>
          <w:kern w:val="36"/>
          <w:sz w:val="32"/>
          <w:szCs w:val="32"/>
        </w:rPr>
      </w:pPr>
      <w:r w:rsidRPr="00B1649B">
        <w:rPr>
          <w:rFonts w:eastAsia="Times New Roman"/>
          <w:b/>
          <w:bCs/>
          <w:kern w:val="36"/>
          <w:sz w:val="32"/>
          <w:szCs w:val="32"/>
        </w:rPr>
        <w:t>Malachi 4 Teaching Points and Bible Study Questions</w:t>
      </w:r>
    </w:p>
    <w:p w14:paraId="12118199" w14:textId="2A940044"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The Day of the Lord is Coming</w:t>
      </w:r>
    </w:p>
    <w:p w14:paraId="44A57B49"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4 opens with a powerful reminder that the Day of the Lord is on the horizon. This day will be a time of reckoning, where "all the arrogant and every evildoer will be stubble" (Malachi 4:1). It's a call to live with an eternal perspective, knowing that our actions today have consequences tomorrow. Let this truth inspire you to walk in righteousness and share the hope of salvation with others.</w:t>
      </w:r>
    </w:p>
    <w:p w14:paraId="1B777BE9"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prepare your heart for the coming Day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before the Day of the Lord arrives?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the Day of the Lord influence your current priorities and decisions? </w:t>
      </w:r>
    </w:p>
    <w:p w14:paraId="51D94BB2"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Sun of Righteousness Will Rise</w:t>
      </w:r>
    </w:p>
    <w:p w14:paraId="1839D265"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In verse 2, we are given a beautiful promise: "But for you who fear My name, the sun of righteousness will rise with healing in its wings" (Malachi 4:2). This imagery of the sun rising brings hope and renewal. Just as the dawn dispels darkness, so does the righteousness of Christ bring healing and restoration to our lives. Embrace this promise and let it guide you through life's challenges.</w:t>
      </w:r>
    </w:p>
    <w:p w14:paraId="7D49214A"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let the Sun of Righteousness guide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living under the Sun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healing from the Sun of Righteousness inspire you to trust more deeply? </w:t>
      </w:r>
    </w:p>
    <w:p w14:paraId="0EEE56A8"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DEF19A"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0E9F863F" w14:textId="77777777" w:rsidR="00B1649B" w:rsidRDefault="00B1649B" w:rsidP="00B1649B">
      <w:pPr>
        <w:spacing w:line="247" w:lineRule="auto"/>
        <w:rPr>
          <w:rFonts w:eastAsia="Times New Roman"/>
          <w:b/>
          <w:bCs/>
          <w:kern w:val="0"/>
          <w:sz w:val="21"/>
          <w:szCs w:val="21"/>
        </w:rPr>
      </w:pPr>
    </w:p>
    <w:p w14:paraId="798F015A" w14:textId="56E79DDA"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Joy and Freedom Await the Faithful</w:t>
      </w:r>
    </w:p>
    <w:p w14:paraId="7E33C21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 xml:space="preserve">Malachi 4:2 continues with a vivid picture of joy and freedom: "And you will go out and </w:t>
      </w:r>
      <w:proofErr w:type="gramStart"/>
      <w:r w:rsidRPr="00F6333B">
        <w:rPr>
          <w:rFonts w:eastAsia="Times New Roman"/>
          <w:kern w:val="0"/>
          <w:sz w:val="21"/>
          <w:szCs w:val="21"/>
        </w:rPr>
        <w:t>leap like</w:t>
      </w:r>
      <w:proofErr w:type="gramEnd"/>
      <w:r w:rsidRPr="00F6333B">
        <w:rPr>
          <w:rFonts w:eastAsia="Times New Roman"/>
          <w:kern w:val="0"/>
          <w:sz w:val="21"/>
          <w:szCs w:val="21"/>
        </w:rPr>
        <w:t xml:space="preserve"> calves from the stall". This is a reminder that those who trust in the Lord will experience true liberation and joy. As you navigate your daily routines, remember that your faith in Christ offers a freedom that transcends any earthly circumstance.</w:t>
      </w:r>
    </w:p>
    <w:p w14:paraId="22A9076E"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cultivate joy in your life while waiting for God's promises to be fulfilled?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experience freedom in your daily walk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joy and freedom are significant rewards for the faithful in challenging times? </w:t>
      </w:r>
    </w:p>
    <w:p w14:paraId="498EC72D"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Remembering God's Law</w:t>
      </w:r>
    </w:p>
    <w:p w14:paraId="057BD661"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Verse 4 urges us to "remember the law of Moses, My servant" (Malachi 4:4). This is a call to keep God's commandments at the forefront of our lives. By doing so, we align ourselves with His will and experience the blessings that come from obedience. Make it a habit to meditate on Scripture daily, allowing it to shape your thoughts and actions.</w:t>
      </w:r>
    </w:p>
    <w:p w14:paraId="7ADBF039"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incorporate remembering God's law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law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law influences your decisions and actions? </w:t>
      </w:r>
    </w:p>
    <w:p w14:paraId="7613B24F"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0564AC"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331106EF" w14:textId="77777777" w:rsidR="00B1649B" w:rsidRDefault="00B1649B" w:rsidP="00B1649B">
      <w:pPr>
        <w:spacing w:line="247" w:lineRule="auto"/>
        <w:rPr>
          <w:rFonts w:eastAsia="Times New Roman"/>
          <w:b/>
          <w:bCs/>
          <w:kern w:val="0"/>
          <w:sz w:val="21"/>
          <w:szCs w:val="21"/>
        </w:rPr>
      </w:pPr>
    </w:p>
    <w:p w14:paraId="629BA242" w14:textId="7CF3E123"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Elijah's Return as a Sign</w:t>
      </w:r>
    </w:p>
    <w:p w14:paraId="07AC9905"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4:5 speaks of the coming of Elijah before the great and dreadful day of the Lord. This prophecy points to John the Baptist, who prepared the way for Jesus. It serves as a reminder that God fulfills His promises and orchestrates history according to His divine plan. Trust in His timing and remain vigilant for the signs of His work in your life.</w:t>
      </w:r>
    </w:p>
    <w:p w14:paraId="7661D233" w14:textId="77777777" w:rsidR="00B1649B" w:rsidRDefault="00B1649B" w:rsidP="00B1649B">
      <w:pPr>
        <w:spacing w:line="247" w:lineRule="auto"/>
      </w:pPr>
      <w:r w:rsidRPr="00F6333B">
        <w:rPr>
          <w:rFonts w:eastAsia="Times New Roman"/>
          <w:kern w:val="0"/>
          <w:sz w:val="21"/>
          <w:szCs w:val="21"/>
        </w:rPr>
        <w:t>1. How can Elijah's return inspire you to prepare for future spiritual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Elijah's return is significant for fostering reconciliation in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spirit of Elijah in your community?</w:t>
      </w:r>
    </w:p>
    <w:p w14:paraId="06C2AB3A" w14:textId="0261A0C8"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Reconciliation</w:t>
      </w:r>
    </w:p>
    <w:p w14:paraId="752F7DEC"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Verse 6 highlights the mission of Elijah: "He will turn the hearts of the fathers to their children, and the hearts of the children to their fathers" (Malachi 4:6). This underscores the importance of reconciliation and unity within families. As believers, we are called to be peacemakers, fostering love and understanding in our relationships.</w:t>
      </w:r>
    </w:p>
    <w:p w14:paraId="39FECD3B"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Malachi 4 inspire you to seek reconciliation in strained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is emphasized in the context of Malachi 4's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reconciliation in your community, inspired by Malachi 4? </w:t>
      </w:r>
    </w:p>
    <w:p w14:paraId="57F885B7"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E2C5C7"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3B5B8A3B" w14:textId="77777777" w:rsidR="00B1649B" w:rsidRDefault="00B1649B" w:rsidP="00B1649B">
      <w:pPr>
        <w:spacing w:line="247" w:lineRule="auto"/>
        <w:rPr>
          <w:rFonts w:eastAsia="Times New Roman"/>
          <w:b/>
          <w:bCs/>
          <w:kern w:val="0"/>
          <w:sz w:val="21"/>
          <w:szCs w:val="21"/>
        </w:rPr>
      </w:pPr>
    </w:p>
    <w:p w14:paraId="7F142C11" w14:textId="05CA423B"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Avoiding the Curse of Disobedience</w:t>
      </w:r>
    </w:p>
    <w:p w14:paraId="43EB8DFF"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The chapter concludes with a warning: "Otherwise I will come and strike the land with a curse" (Malachi 4:6). This serves as a sobering reminder of the consequences of turning away from God. Let it motivate you to remain steadfast in your faith, seeking His guidance in all areas of your life.</w:t>
      </w:r>
    </w:p>
    <w:p w14:paraId="3EB3595C"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apply Malachi 4 to avoid disobedience in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a way to prevent curses in Malachi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follow God's commands as outlined in Malachi 4? </w:t>
      </w:r>
    </w:p>
    <w:p w14:paraId="01780394"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Fear and Reverence for God</w:t>
      </w:r>
    </w:p>
    <w:p w14:paraId="742E007B"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Throughout Malachi 4, the theme of fearing the Lord is prevalent. This fear is not about being afraid, but about having a deep reverence and respect for God. It is the foundation of wisdom and leads to a life that honors Him. Cultivate this reverence in your heart, allowing it to guide your decisions and actions.</w:t>
      </w:r>
    </w:p>
    <w:p w14:paraId="23D565F9"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reverence for God influence your daily decisions and actions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of God leads to wisdom and positive life changes?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reverence for God in your life? </w:t>
      </w:r>
    </w:p>
    <w:p w14:paraId="4E2E4B0D" w14:textId="77777777" w:rsidR="00B1649B" w:rsidRDefault="00B1649B" w:rsidP="00B164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C14B1F" w14:textId="77777777" w:rsidR="00B1649B" w:rsidRDefault="00B1649B">
      <w:pPr>
        <w:spacing w:after="0" w:line="240" w:lineRule="auto"/>
        <w:rPr>
          <w:rFonts w:eastAsia="Times New Roman"/>
          <w:b/>
          <w:bCs/>
          <w:kern w:val="0"/>
          <w:sz w:val="21"/>
          <w:szCs w:val="21"/>
        </w:rPr>
      </w:pPr>
      <w:r>
        <w:rPr>
          <w:rFonts w:eastAsia="Times New Roman"/>
          <w:b/>
          <w:bCs/>
          <w:kern w:val="0"/>
          <w:sz w:val="21"/>
          <w:szCs w:val="21"/>
        </w:rPr>
        <w:br w:type="page"/>
      </w:r>
    </w:p>
    <w:p w14:paraId="2F8E9DF8" w14:textId="77777777" w:rsidR="00B1649B" w:rsidRDefault="00B1649B" w:rsidP="00B1649B">
      <w:pPr>
        <w:spacing w:line="247" w:lineRule="auto"/>
        <w:rPr>
          <w:rFonts w:eastAsia="Times New Roman"/>
          <w:b/>
          <w:bCs/>
          <w:kern w:val="0"/>
          <w:sz w:val="21"/>
          <w:szCs w:val="21"/>
        </w:rPr>
      </w:pPr>
    </w:p>
    <w:p w14:paraId="4CB5C711" w14:textId="2882AE9B" w:rsidR="00B1649B" w:rsidRPr="00F6333B" w:rsidRDefault="00B1649B" w:rsidP="00B1649B">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74A2A732"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Malachi 4 assures us that God's justice will prevail. The wicked will face judgment, while the righteous will be vindicated. This assurance allows us to live with confidence, knowing that God sees all and will set things right in His perfect timing. Let this truth bring peace to your heart as you trust in His justice.</w:t>
      </w:r>
    </w:p>
    <w:p w14:paraId="1EF52912"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1. How can you find comfort in God's promise of justice during times of personal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align with God's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justice impact your response to wrongdoing around you? </w:t>
      </w:r>
    </w:p>
    <w:p w14:paraId="3E354D6A" w14:textId="77777777" w:rsidR="00B1649B" w:rsidRPr="00F6333B" w:rsidRDefault="00B1649B" w:rsidP="00B164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DE7A5FD" w14:textId="77777777" w:rsidR="00B1649B" w:rsidRPr="00F6333B" w:rsidRDefault="00B1649B" w:rsidP="00B1649B">
      <w:pPr>
        <w:spacing w:line="247" w:lineRule="auto"/>
        <w:rPr>
          <w:rFonts w:eastAsia="Times New Roman"/>
          <w:kern w:val="0"/>
          <w:sz w:val="21"/>
          <w:szCs w:val="21"/>
        </w:rPr>
      </w:pPr>
      <w:r w:rsidRPr="00F6333B">
        <w:rPr>
          <w:rFonts w:eastAsia="Times New Roman"/>
          <w:kern w:val="0"/>
          <w:sz w:val="21"/>
          <w:szCs w:val="21"/>
        </w:rPr>
        <w:t>Finally, Malachi 4 offers a message of hope and restoration. Despite the warnings of judgment, there is a promise of healing and renewal for those who fear the Lord. This hope is anchored in the resurrection of Christ, which assures us of our ultimate salvation. Embrace this hope and let it fuel your passion for sharing the Gospel with others.</w:t>
      </w:r>
    </w:p>
    <w:p w14:paraId="15DDA6F4" w14:textId="57C4C163" w:rsidR="00F6333B" w:rsidRPr="001B37DC" w:rsidRDefault="00B1649B" w:rsidP="00F21BC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through faith and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restoration motivate you to live righteously today?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C465E" w14:textId="77777777" w:rsidR="006055BA" w:rsidRDefault="006055BA" w:rsidP="00993188">
      <w:pPr>
        <w:spacing w:after="0" w:line="240" w:lineRule="auto"/>
      </w:pPr>
      <w:r>
        <w:separator/>
      </w:r>
    </w:p>
  </w:endnote>
  <w:endnote w:type="continuationSeparator" w:id="0">
    <w:p w14:paraId="5C7730B9" w14:textId="77777777" w:rsidR="006055BA" w:rsidRDefault="006055BA"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DBF0"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5BE4C51"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082C03B"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0E47" w14:textId="77777777" w:rsidR="007F1F09" w:rsidRPr="007F1F09" w:rsidRDefault="007F1F09" w:rsidP="00506EB5">
    <w:pPr>
      <w:pStyle w:val="Footer"/>
      <w:framePr w:wrap="none" w:vAnchor="text" w:hAnchor="margin" w:xAlign="center" w:y="1"/>
      <w:rPr>
        <w:rStyle w:val="PageNumber"/>
        <w:sz w:val="11"/>
        <w:szCs w:val="11"/>
      </w:rPr>
    </w:pPr>
  </w:p>
  <w:p w14:paraId="24CCAD42"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B1F935E"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E599991" wp14:editId="4E6539C6">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C664290" wp14:editId="1A145BCA">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5678B"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0C5B"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6485D380"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D4EA7" w14:textId="77777777" w:rsidR="006055BA" w:rsidRDefault="006055BA" w:rsidP="00993188">
      <w:pPr>
        <w:spacing w:after="0" w:line="240" w:lineRule="auto"/>
      </w:pPr>
      <w:r>
        <w:separator/>
      </w:r>
    </w:p>
  </w:footnote>
  <w:footnote w:type="continuationSeparator" w:id="0">
    <w:p w14:paraId="0E8A115A" w14:textId="77777777" w:rsidR="006055BA" w:rsidRDefault="006055BA"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49B"/>
    <w:rsid w:val="00000CDF"/>
    <w:rsid w:val="000252DB"/>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3C92"/>
    <w:rsid w:val="003B6791"/>
    <w:rsid w:val="004F7C83"/>
    <w:rsid w:val="005218D9"/>
    <w:rsid w:val="00590404"/>
    <w:rsid w:val="005C237B"/>
    <w:rsid w:val="006055BA"/>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316A2"/>
    <w:rsid w:val="009548B8"/>
    <w:rsid w:val="00985E6C"/>
    <w:rsid w:val="00993188"/>
    <w:rsid w:val="009A38CE"/>
    <w:rsid w:val="009E4504"/>
    <w:rsid w:val="009E45C1"/>
    <w:rsid w:val="00A102B6"/>
    <w:rsid w:val="00A412FE"/>
    <w:rsid w:val="00AF1073"/>
    <w:rsid w:val="00B14F85"/>
    <w:rsid w:val="00B15325"/>
    <w:rsid w:val="00B1649B"/>
    <w:rsid w:val="00B22981"/>
    <w:rsid w:val="00B26268"/>
    <w:rsid w:val="00B4631E"/>
    <w:rsid w:val="00B97C46"/>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DE89"/>
  <w15:chartTrackingRefBased/>
  <w15:docId w15:val="{DEE86C9C-5CC1-4F8E-8A51-B4CF05340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2</TotalTime>
  <Pages>21</Pages>
  <Words>3870</Words>
  <Characters>22061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2025-12-31T07:31:00Z</dcterms:created>
  <dcterms:modified xsi:type="dcterms:W3CDTF">2026-01-12T03:48:00Z</dcterms:modified>
</cp:coreProperties>
</file>